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7961C" w14:textId="25949466" w:rsidR="007A0719" w:rsidRDefault="007A0719" w:rsidP="00606B60"/>
    <w:p w14:paraId="500DD5E2" w14:textId="269FAC11" w:rsidR="00FC254C" w:rsidRDefault="00FC254C" w:rsidP="00FC254C">
      <w:pPr>
        <w:rPr>
          <w:rFonts w:ascii="Calibri" w:hAnsi="Calibri" w:cs="Calibri"/>
          <w:szCs w:val="22"/>
          <w:lang w:val="de-DE"/>
        </w:rPr>
      </w:pPr>
      <w:r w:rsidRPr="00FC254C">
        <w:rPr>
          <w:rFonts w:ascii="Calibri" w:hAnsi="Calibri" w:cs="Calibri"/>
          <w:szCs w:val="22"/>
          <w:lang w:val="de-DE"/>
        </w:rPr>
        <w:t xml:space="preserve">Bitte zurück an: </w:t>
      </w:r>
      <w:hyperlink r:id="rId8" w:history="1">
        <w:r w:rsidRPr="00927459">
          <w:rPr>
            <w:rStyle w:val="Hyperlink"/>
            <w:rFonts w:ascii="Calibri" w:hAnsi="Calibri" w:cs="Calibri"/>
            <w:szCs w:val="22"/>
            <w:lang w:val="de-DE"/>
          </w:rPr>
          <w:t>kontakt@aireg.de</w:t>
        </w:r>
      </w:hyperlink>
    </w:p>
    <w:p w14:paraId="51FD0AC7" w14:textId="571E70AA" w:rsidR="00FC254C" w:rsidRDefault="00FC254C" w:rsidP="00FC254C">
      <w:pPr>
        <w:rPr>
          <w:rFonts w:ascii="Calibri" w:hAnsi="Calibri" w:cs="Calibri"/>
          <w:szCs w:val="22"/>
          <w:lang w:val="de-DE"/>
        </w:rPr>
      </w:pPr>
    </w:p>
    <w:tbl>
      <w:tblPr>
        <w:tblStyle w:val="Tabellenraster"/>
        <w:tblW w:w="927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349"/>
      </w:tblGrid>
      <w:tr w:rsidR="00FC254C" w:rsidRPr="00824129" w14:paraId="3CF0CF4B" w14:textId="77777777" w:rsidTr="00EA52CC">
        <w:trPr>
          <w:trHeight w:val="2948"/>
        </w:trPr>
        <w:tc>
          <w:tcPr>
            <w:tcW w:w="9278" w:type="dxa"/>
            <w:gridSpan w:val="2"/>
          </w:tcPr>
          <w:p w14:paraId="7B3E61E4" w14:textId="77777777" w:rsidR="00FC254C" w:rsidRPr="00FC254C" w:rsidRDefault="00FC254C" w:rsidP="00FC25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lang w:val="de-DE" w:eastAsia="en-GB" w:bidi="ar-SA"/>
              </w:rPr>
            </w:pPr>
          </w:p>
          <w:tbl>
            <w:tblPr>
              <w:tblW w:w="9060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0"/>
            </w:tblGrid>
            <w:tr w:rsidR="00FC254C" w:rsidRPr="00824129" w14:paraId="3F03A147" w14:textId="77777777" w:rsidTr="00EA52CC">
              <w:trPr>
                <w:trHeight w:val="704"/>
              </w:trPr>
              <w:tc>
                <w:tcPr>
                  <w:tcW w:w="0" w:type="auto"/>
                </w:tcPr>
                <w:p w14:paraId="233E693B" w14:textId="5D09A395" w:rsidR="00FC254C" w:rsidRDefault="00FC254C" w:rsidP="00FC25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2"/>
                      <w:lang w:val="de-DE" w:eastAsia="en-GB" w:bidi="ar-SA"/>
                    </w:rPr>
                  </w:pPr>
                  <w:r w:rsidRPr="00FC254C">
                    <w:rPr>
                      <w:rFonts w:ascii="Calibri" w:hAnsi="Calibri" w:cs="Calibri"/>
                      <w:b/>
                      <w:bCs/>
                      <w:color w:val="000000"/>
                      <w:szCs w:val="22"/>
                      <w:lang w:val="de-DE" w:eastAsia="en-GB" w:bidi="ar-SA"/>
                    </w:rPr>
                    <w:t>Einwilligung: Nutzung des Logos / Verlinkung</w:t>
                  </w:r>
                </w:p>
                <w:p w14:paraId="55D5700E" w14:textId="7838BC9F" w:rsidR="00FC254C" w:rsidRDefault="00FC254C" w:rsidP="00FC25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Cs w:val="22"/>
                      <w:lang w:val="de-DE" w:eastAsia="en-GB" w:bidi="ar-SA"/>
                    </w:rPr>
                  </w:pPr>
                </w:p>
                <w:p w14:paraId="33A92369" w14:textId="77777777" w:rsidR="00FC254C" w:rsidRPr="00FC254C" w:rsidRDefault="00FC254C" w:rsidP="00FC254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</w:pPr>
                </w:p>
                <w:p w14:paraId="3F2AE7A6" w14:textId="5E76A47F" w:rsidR="00FC254C" w:rsidRDefault="00FC254C" w:rsidP="00FC254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</w:pPr>
                  <w:r w:rsidRPr="00FC254C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Hiermit bestätige ich, dass aireg e.V. unser Logo sowie eine Verlinkung zu unserer Web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präsenz für Vereinszwecke (</w:t>
                  </w:r>
                  <w:r w:rsidRPr="00FC254C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für die aireg-Website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, -präsentation</w:t>
                  </w:r>
                  <w:r w:rsidR="00AE434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en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 und </w:t>
                  </w:r>
                  <w:r w:rsidR="00AE434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Mitgliederübersichten im Rahmen von Veranstaltungen</w:t>
                  </w:r>
                  <w:r w:rsidRPr="00FC254C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) nutzen darf. 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Andere, weitere Darstellungen und Nutzungen des Logos </w:t>
                  </w:r>
                  <w:r w:rsidR="00C35BE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bedürfen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 </w:t>
                  </w:r>
                  <w:r w:rsidR="00C35BE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einer weiteren schriftlichen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 </w:t>
                  </w:r>
                  <w:r w:rsidR="00C35BE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und 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individuelle</w:t>
                  </w:r>
                  <w:r w:rsidR="00C35BE5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>n</w:t>
                  </w:r>
                  <w:r w:rsidR="00326072"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  <w:t xml:space="preserve"> Freigabe. </w:t>
                  </w:r>
                </w:p>
                <w:p w14:paraId="2FD6CB87" w14:textId="77777777" w:rsidR="00FC254C" w:rsidRDefault="00FC254C" w:rsidP="00FC254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</w:pPr>
                </w:p>
                <w:p w14:paraId="2C57CA96" w14:textId="6C05A6A4" w:rsidR="00FC254C" w:rsidRPr="00FC254C" w:rsidRDefault="00FC254C" w:rsidP="00FC254C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Cs w:val="22"/>
                      <w:lang w:val="de-DE" w:eastAsia="en-GB" w:bidi="ar-SA"/>
                    </w:rPr>
                  </w:pPr>
                </w:p>
              </w:tc>
            </w:tr>
          </w:tbl>
          <w:p w14:paraId="301BFE20" w14:textId="77777777" w:rsidR="00FC254C" w:rsidRDefault="00FC254C" w:rsidP="00FC254C">
            <w:pPr>
              <w:rPr>
                <w:lang w:val="de-DE"/>
              </w:rPr>
            </w:pPr>
          </w:p>
        </w:tc>
      </w:tr>
      <w:tr w:rsidR="00FC254C" w:rsidRPr="00824129" w14:paraId="0DD600C3" w14:textId="77777777" w:rsidTr="00EA52CC">
        <w:trPr>
          <w:trHeight w:val="279"/>
        </w:trPr>
        <w:tc>
          <w:tcPr>
            <w:tcW w:w="1929" w:type="dxa"/>
          </w:tcPr>
          <w:p w14:paraId="7D4D3687" w14:textId="77777777" w:rsidR="00FC254C" w:rsidRDefault="00FC254C" w:rsidP="00FC254C">
            <w:pPr>
              <w:rPr>
                <w:lang w:val="de-DE"/>
              </w:rPr>
            </w:pPr>
          </w:p>
        </w:tc>
        <w:tc>
          <w:tcPr>
            <w:tcW w:w="7349" w:type="dxa"/>
          </w:tcPr>
          <w:p w14:paraId="1631C16C" w14:textId="77777777" w:rsidR="00FC254C" w:rsidRDefault="00FC254C" w:rsidP="00FC254C">
            <w:pPr>
              <w:rPr>
                <w:lang w:val="de-DE"/>
              </w:rPr>
            </w:pPr>
          </w:p>
        </w:tc>
      </w:tr>
      <w:tr w:rsidR="00FC254C" w14:paraId="4605C04F" w14:textId="77777777" w:rsidTr="00EA52CC">
        <w:trPr>
          <w:trHeight w:val="821"/>
        </w:trPr>
        <w:tc>
          <w:tcPr>
            <w:tcW w:w="1929" w:type="dxa"/>
          </w:tcPr>
          <w:p w14:paraId="21027952" w14:textId="77777777" w:rsidR="00FC254C" w:rsidRDefault="00FC254C" w:rsidP="00FC254C">
            <w:pPr>
              <w:rPr>
                <w:lang w:val="de-DE"/>
              </w:rPr>
            </w:pPr>
            <w:r>
              <w:rPr>
                <w:lang w:val="de-DE"/>
              </w:rPr>
              <w:t>Institution:</w:t>
            </w:r>
          </w:p>
          <w:p w14:paraId="3071902F" w14:textId="77777777" w:rsidR="00FC254C" w:rsidRDefault="00FC254C" w:rsidP="00FC254C">
            <w:pPr>
              <w:rPr>
                <w:lang w:val="de-DE"/>
              </w:rPr>
            </w:pPr>
          </w:p>
          <w:p w14:paraId="59FF64FA" w14:textId="76F50299" w:rsidR="00FC254C" w:rsidRDefault="00FC254C" w:rsidP="00FC254C">
            <w:pPr>
              <w:rPr>
                <w:lang w:val="de-DE"/>
              </w:rPr>
            </w:pPr>
          </w:p>
        </w:tc>
        <w:tc>
          <w:tcPr>
            <w:tcW w:w="7349" w:type="dxa"/>
          </w:tcPr>
          <w:sdt>
            <w:sdtPr>
              <w:rPr>
                <w:lang w:val="de-DE"/>
              </w:rPr>
              <w:id w:val="-131641871"/>
              <w:placeholder>
                <w:docPart w:val="DefaultPlaceholder_-1854013440"/>
              </w:placeholder>
            </w:sdtPr>
            <w:sdtEndPr/>
            <w:sdtContent>
              <w:p w14:paraId="35D1A077" w14:textId="3718C609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</w:tc>
      </w:tr>
      <w:tr w:rsidR="00FC254C" w14:paraId="6721969C" w14:textId="77777777" w:rsidTr="00EA52CC">
        <w:trPr>
          <w:trHeight w:val="835"/>
        </w:trPr>
        <w:tc>
          <w:tcPr>
            <w:tcW w:w="1929" w:type="dxa"/>
          </w:tcPr>
          <w:p w14:paraId="33436322" w14:textId="77777777" w:rsidR="00FC254C" w:rsidRDefault="00FC254C" w:rsidP="00FC254C">
            <w:pPr>
              <w:rPr>
                <w:lang w:val="de-DE"/>
              </w:rPr>
            </w:pPr>
            <w:r>
              <w:rPr>
                <w:lang w:val="de-DE"/>
              </w:rPr>
              <w:t xml:space="preserve">Ansprechpartner: </w:t>
            </w:r>
          </w:p>
          <w:p w14:paraId="7557278F" w14:textId="77777777" w:rsidR="00FC254C" w:rsidRDefault="00FC254C" w:rsidP="00FC254C">
            <w:pPr>
              <w:rPr>
                <w:lang w:val="de-DE"/>
              </w:rPr>
            </w:pPr>
          </w:p>
          <w:p w14:paraId="3EEB427A" w14:textId="3B3EDAA8" w:rsidR="00FC254C" w:rsidRDefault="00FC254C" w:rsidP="00FC254C">
            <w:pPr>
              <w:rPr>
                <w:lang w:val="de-DE"/>
              </w:rPr>
            </w:pPr>
          </w:p>
        </w:tc>
        <w:tc>
          <w:tcPr>
            <w:tcW w:w="7349" w:type="dxa"/>
          </w:tcPr>
          <w:sdt>
            <w:sdtPr>
              <w:rPr>
                <w:lang w:val="de-DE"/>
              </w:rPr>
              <w:id w:val="1610081161"/>
              <w:placeholder>
                <w:docPart w:val="DefaultPlaceholder_-1854013440"/>
              </w:placeholder>
            </w:sdtPr>
            <w:sdtEndPr/>
            <w:sdtContent>
              <w:p w14:paraId="6262108B" w14:textId="4174916E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</w:tc>
      </w:tr>
      <w:tr w:rsidR="00FC254C" w14:paraId="58013E8F" w14:textId="77777777" w:rsidTr="00EA52CC">
        <w:trPr>
          <w:trHeight w:val="821"/>
        </w:trPr>
        <w:tc>
          <w:tcPr>
            <w:tcW w:w="1929" w:type="dxa"/>
          </w:tcPr>
          <w:p w14:paraId="24244A4C" w14:textId="69DE6D6B" w:rsidR="00FC254C" w:rsidRDefault="00C873DA" w:rsidP="00FC254C">
            <w:pPr>
              <w:rPr>
                <w:lang w:val="de-DE"/>
              </w:rPr>
            </w:pPr>
            <w:r>
              <w:rPr>
                <w:lang w:val="de-DE"/>
              </w:rPr>
              <w:t>E-Maila</w:t>
            </w:r>
            <w:r w:rsidR="00FC254C">
              <w:rPr>
                <w:lang w:val="de-DE"/>
              </w:rPr>
              <w:t xml:space="preserve">dresse: </w:t>
            </w:r>
          </w:p>
          <w:p w14:paraId="6AEF8968" w14:textId="77777777" w:rsidR="00FC254C" w:rsidRDefault="00FC254C" w:rsidP="00FC254C">
            <w:pPr>
              <w:rPr>
                <w:lang w:val="de-DE"/>
              </w:rPr>
            </w:pPr>
          </w:p>
          <w:p w14:paraId="13F9F64E" w14:textId="1F4310FD" w:rsidR="00FC254C" w:rsidRDefault="00FC254C" w:rsidP="00FC254C">
            <w:pPr>
              <w:rPr>
                <w:lang w:val="de-DE"/>
              </w:rPr>
            </w:pPr>
          </w:p>
        </w:tc>
        <w:tc>
          <w:tcPr>
            <w:tcW w:w="7349" w:type="dxa"/>
          </w:tcPr>
          <w:sdt>
            <w:sdtPr>
              <w:rPr>
                <w:lang w:val="de-DE"/>
              </w:rPr>
              <w:id w:val="822479639"/>
              <w:placeholder>
                <w:docPart w:val="DefaultPlaceholder_-1854013440"/>
              </w:placeholder>
            </w:sdtPr>
            <w:sdtEndPr/>
            <w:sdtContent>
              <w:p w14:paraId="776AD1D8" w14:textId="4AB18D38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</w:tc>
      </w:tr>
      <w:tr w:rsidR="00FC254C" w14:paraId="39570FFA" w14:textId="77777777" w:rsidTr="00EA52CC">
        <w:trPr>
          <w:trHeight w:val="1657"/>
        </w:trPr>
        <w:tc>
          <w:tcPr>
            <w:tcW w:w="1929" w:type="dxa"/>
          </w:tcPr>
          <w:p w14:paraId="21CCEAB2" w14:textId="1865E260" w:rsidR="00FC254C" w:rsidRDefault="00FC254C" w:rsidP="00FC254C">
            <w:pPr>
              <w:rPr>
                <w:lang w:val="de-DE"/>
              </w:rPr>
            </w:pPr>
            <w:r>
              <w:rPr>
                <w:lang w:val="de-DE"/>
              </w:rPr>
              <w:t>Anschrift:</w:t>
            </w:r>
          </w:p>
        </w:tc>
        <w:tc>
          <w:tcPr>
            <w:tcW w:w="7349" w:type="dxa"/>
          </w:tcPr>
          <w:sdt>
            <w:sdtPr>
              <w:rPr>
                <w:lang w:val="de-DE"/>
              </w:rPr>
              <w:id w:val="-437147382"/>
              <w:placeholder>
                <w:docPart w:val="DefaultPlaceholder_-1854013440"/>
              </w:placeholder>
            </w:sdtPr>
            <w:sdtEndPr/>
            <w:sdtContent>
              <w:p w14:paraId="417941FA" w14:textId="665200E3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  <w:p w14:paraId="14A533C6" w14:textId="77777777" w:rsidR="00FC254C" w:rsidRDefault="00FC254C" w:rsidP="00FC254C">
            <w:pPr>
              <w:rPr>
                <w:lang w:val="de-DE"/>
              </w:rPr>
            </w:pPr>
          </w:p>
          <w:sdt>
            <w:sdtPr>
              <w:rPr>
                <w:lang w:val="de-DE"/>
              </w:rPr>
              <w:id w:val="2118562114"/>
              <w:placeholder>
                <w:docPart w:val="DefaultPlaceholder_-1854013440"/>
              </w:placeholder>
            </w:sdtPr>
            <w:sdtEndPr/>
            <w:sdtContent>
              <w:p w14:paraId="446F46F5" w14:textId="79B01A5D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  <w:p w14:paraId="6D5523DD" w14:textId="77777777" w:rsidR="00FC254C" w:rsidRDefault="00FC254C" w:rsidP="00FC254C">
            <w:pPr>
              <w:rPr>
                <w:lang w:val="de-DE"/>
              </w:rPr>
            </w:pPr>
          </w:p>
          <w:sdt>
            <w:sdtPr>
              <w:rPr>
                <w:lang w:val="de-DE"/>
              </w:rPr>
              <w:id w:val="-852107117"/>
              <w:placeholder>
                <w:docPart w:val="DefaultPlaceholder_-1854013440"/>
              </w:placeholder>
            </w:sdtPr>
            <w:sdtEndPr/>
            <w:sdtContent>
              <w:p w14:paraId="5390D467" w14:textId="5E1F01F7" w:rsidR="00FC254C" w:rsidRDefault="00FC254C" w:rsidP="00FC254C">
                <w:pPr>
                  <w:rPr>
                    <w:lang w:val="de-DE"/>
                  </w:rPr>
                </w:pPr>
                <w:r>
                  <w:rPr>
                    <w:lang w:val="de-DE"/>
                  </w:rPr>
                  <w:t>_______________________________________________</w:t>
                </w:r>
              </w:p>
            </w:sdtContent>
          </w:sdt>
          <w:p w14:paraId="4D546297" w14:textId="5E4ACDE3" w:rsidR="00FC254C" w:rsidRDefault="00FC254C" w:rsidP="00FC254C">
            <w:pPr>
              <w:rPr>
                <w:lang w:val="de-DE"/>
              </w:rPr>
            </w:pPr>
          </w:p>
        </w:tc>
      </w:tr>
      <w:tr w:rsidR="00FC254C" w14:paraId="7838BCFC" w14:textId="77777777" w:rsidTr="00EA52CC">
        <w:trPr>
          <w:trHeight w:val="279"/>
        </w:trPr>
        <w:tc>
          <w:tcPr>
            <w:tcW w:w="1929" w:type="dxa"/>
          </w:tcPr>
          <w:p w14:paraId="1CFD2A49" w14:textId="364F39B7" w:rsidR="00FC254C" w:rsidRDefault="00FC254C" w:rsidP="00FC254C">
            <w:pPr>
              <w:rPr>
                <w:lang w:val="de-DE"/>
              </w:rPr>
            </w:pPr>
          </w:p>
        </w:tc>
        <w:tc>
          <w:tcPr>
            <w:tcW w:w="7349" w:type="dxa"/>
          </w:tcPr>
          <w:p w14:paraId="374BF668" w14:textId="77777777" w:rsidR="00FC254C" w:rsidRDefault="00FC254C" w:rsidP="00FC254C">
            <w:pPr>
              <w:rPr>
                <w:lang w:val="de-DE"/>
              </w:rPr>
            </w:pPr>
          </w:p>
        </w:tc>
      </w:tr>
      <w:tr w:rsidR="00FC254C" w:rsidRPr="00824129" w14:paraId="444FCCFE" w14:textId="77777777" w:rsidTr="00EA52CC">
        <w:trPr>
          <w:trHeight w:val="1642"/>
        </w:trPr>
        <w:tc>
          <w:tcPr>
            <w:tcW w:w="9278" w:type="dxa"/>
            <w:gridSpan w:val="2"/>
          </w:tcPr>
          <w:p w14:paraId="4E8762EA" w14:textId="75059874" w:rsidR="00FC254C" w:rsidRDefault="00FC254C" w:rsidP="00FC254C">
            <w:pPr>
              <w:rPr>
                <w:lang w:val="de-DE"/>
              </w:rPr>
            </w:pPr>
          </w:p>
          <w:p w14:paraId="1270DB2C" w14:textId="57435D35" w:rsidR="00FC254C" w:rsidRDefault="00FC254C" w:rsidP="00FC254C">
            <w:pPr>
              <w:rPr>
                <w:lang w:val="de-DE"/>
              </w:rPr>
            </w:pPr>
            <w:r>
              <w:rPr>
                <w:lang w:val="de-DE"/>
              </w:rPr>
              <w:t>Datum/Unterschrift/St</w:t>
            </w:r>
            <w:r w:rsidR="003659B7">
              <w:rPr>
                <w:lang w:val="de-DE"/>
              </w:rPr>
              <w:t>e</w:t>
            </w:r>
            <w:r>
              <w:rPr>
                <w:lang w:val="de-DE"/>
              </w:rPr>
              <w:t>mpel:</w:t>
            </w:r>
            <w:sdt>
              <w:sdtPr>
                <w:rPr>
                  <w:lang w:val="de-DE"/>
                </w:rPr>
                <w:id w:val="1924373196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lang w:val="de-DE"/>
                  </w:rPr>
                  <w:t>________________________________________</w:t>
                </w:r>
              </w:sdtContent>
            </w:sdt>
          </w:p>
          <w:p w14:paraId="0B4ADF8F" w14:textId="526F1EE1" w:rsidR="00FC254C" w:rsidRDefault="00FC254C" w:rsidP="00FC254C">
            <w:pPr>
              <w:rPr>
                <w:lang w:val="de-DE"/>
              </w:rPr>
            </w:pPr>
          </w:p>
          <w:p w14:paraId="0C0084D8" w14:textId="77777777" w:rsidR="00FC254C" w:rsidRDefault="00FC254C" w:rsidP="00FC254C">
            <w:pPr>
              <w:rPr>
                <w:lang w:val="de-DE"/>
              </w:rPr>
            </w:pPr>
          </w:p>
          <w:p w14:paraId="76318033" w14:textId="604D4A31" w:rsidR="00EA52CC" w:rsidRDefault="00EA52CC" w:rsidP="00EA52CC">
            <w:pPr>
              <w:rPr>
                <w:lang w:val="de-DE"/>
              </w:rPr>
            </w:pPr>
            <w:r>
              <w:rPr>
                <w:lang w:val="de-DE"/>
              </w:rPr>
              <w:t xml:space="preserve">Link zur </w:t>
            </w:r>
            <w:r w:rsidR="0004493C" w:rsidRPr="0083797E">
              <w:rPr>
                <w:lang w:val="de-DE"/>
              </w:rPr>
              <w:t>Webpräsenz</w:t>
            </w:r>
            <w:r>
              <w:rPr>
                <w:lang w:val="de-DE"/>
              </w:rPr>
              <w:t xml:space="preserve">: </w:t>
            </w:r>
            <w:sdt>
              <w:sdtPr>
                <w:rPr>
                  <w:lang w:val="de-DE"/>
                </w:rPr>
                <w:id w:val="382297383"/>
                <w:placeholder>
                  <w:docPart w:val="F951CD48AECA49F2BA9F1FD991AC4DED"/>
                </w:placeholder>
              </w:sdtPr>
              <w:sdtEndPr/>
              <w:sdtContent>
                <w:r>
                  <w:rPr>
                    <w:lang w:val="de-DE"/>
                  </w:rPr>
                  <w:t>______________</w:t>
                </w:r>
                <w:r w:rsidR="0004493C">
                  <w:rPr>
                    <w:lang w:val="de-DE"/>
                  </w:rPr>
                  <w:t>_______________________________</w:t>
                </w:r>
              </w:sdtContent>
            </w:sdt>
          </w:p>
          <w:p w14:paraId="0F477B3F" w14:textId="2D77820E" w:rsidR="00FC254C" w:rsidRDefault="00FC254C" w:rsidP="00FC254C">
            <w:pPr>
              <w:rPr>
                <w:lang w:val="de-DE"/>
              </w:rPr>
            </w:pPr>
          </w:p>
        </w:tc>
      </w:tr>
    </w:tbl>
    <w:p w14:paraId="45D51295" w14:textId="77777777" w:rsidR="00FC254C" w:rsidRPr="00FC254C" w:rsidRDefault="00FC254C" w:rsidP="00FC254C">
      <w:pPr>
        <w:rPr>
          <w:lang w:val="de-DE"/>
        </w:rPr>
      </w:pPr>
    </w:p>
    <w:sectPr w:rsidR="00FC254C" w:rsidRPr="00FC254C" w:rsidSect="00E220C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418" w:bottom="1418" w:left="13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4434" w14:textId="77777777" w:rsidR="00DC590F" w:rsidRDefault="00DC590F" w:rsidP="000A5056">
      <w:r>
        <w:separator/>
      </w:r>
    </w:p>
  </w:endnote>
  <w:endnote w:type="continuationSeparator" w:id="0">
    <w:p w14:paraId="08F01B23" w14:textId="77777777" w:rsidR="00DC590F" w:rsidRDefault="00DC590F" w:rsidP="000A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3ADC" w14:textId="35D2877E" w:rsidR="000A5056" w:rsidRDefault="007650EE" w:rsidP="00311209">
    <w:pPr>
      <w:pStyle w:val="Fuzeile"/>
      <w:jc w:val="center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2FC3206" wp14:editId="4017DB68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147932775" cy="19685"/>
              <wp:effectExtent l="0" t="0" r="9525" b="1841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7932775" cy="1968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3E3D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71153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779.65pt;width:11648.25pt;height:1.55pt;z-index:251654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" strokecolor="#3e3d40" strokeweight=".25pt">
              <w10:wrap anchorx="page" anchory="page"/>
            </v:shape>
          </w:pict>
        </mc:Fallback>
      </mc:AlternateContent>
    </w:r>
    <w:r w:rsidR="00462537">
      <w:br/>
    </w:r>
    <w:r w:rsidR="00A609BD">
      <w:t xml:space="preserve">- </w:t>
    </w:r>
    <w:r w:rsidR="0066326C">
      <w:fldChar w:fldCharType="begin"/>
    </w:r>
    <w:r w:rsidR="00FC0900">
      <w:instrText xml:space="preserve"> PAGE   \* MERGEFORMAT </w:instrText>
    </w:r>
    <w:r w:rsidR="0066326C">
      <w:fldChar w:fldCharType="separate"/>
    </w:r>
    <w:r w:rsidR="00092254">
      <w:rPr>
        <w:noProof/>
      </w:rPr>
      <w:t>2</w:t>
    </w:r>
    <w:r w:rsidR="0066326C">
      <w:fldChar w:fldCharType="end"/>
    </w:r>
    <w:r w:rsidR="00A609BD"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912A" w14:textId="4271B963" w:rsidR="00376151" w:rsidRPr="00376151" w:rsidRDefault="00376151" w:rsidP="00376151">
    <w:pPr>
      <w:ind w:left="-567" w:right="-471"/>
      <w:jc w:val="center"/>
      <w:rPr>
        <w:rFonts w:eastAsia="Arial" w:cs="Arial"/>
        <w:color w:val="2F5496"/>
        <w:sz w:val="16"/>
        <w:szCs w:val="16"/>
        <w:lang w:val="de-DE"/>
      </w:rPr>
    </w:pPr>
    <w:r w:rsidRPr="00376151">
      <w:rPr>
        <w:rFonts w:eastAsia="Arial" w:cs="Arial"/>
        <w:color w:val="2F5496"/>
        <w:sz w:val="16"/>
        <w:szCs w:val="16"/>
        <w:lang w:val="de-DE"/>
      </w:rPr>
      <w:t xml:space="preserve">Vorstand: Prof. Dr. Jürgen </w:t>
    </w:r>
    <w:proofErr w:type="spellStart"/>
    <w:r w:rsidRPr="00376151">
      <w:rPr>
        <w:rFonts w:eastAsia="Arial" w:cs="Arial"/>
        <w:color w:val="2F5496"/>
        <w:sz w:val="16"/>
        <w:szCs w:val="16"/>
        <w:lang w:val="de-DE"/>
      </w:rPr>
      <w:t>Ringbeck</w:t>
    </w:r>
    <w:proofErr w:type="spellEnd"/>
    <w:r w:rsidRPr="00376151">
      <w:rPr>
        <w:rFonts w:eastAsia="Arial" w:cs="Arial"/>
        <w:color w:val="2F5496"/>
        <w:sz w:val="16"/>
        <w:szCs w:val="16"/>
        <w:lang w:val="de-DE"/>
      </w:rPr>
      <w:t xml:space="preserve"> (Präsident Industrie und Luftfahrt), Prof. Dr.-Ing. Manfred Aigner (Präsident Wissenschaft und Forschung), Volker Ratzmann (Vorsitzender), Uwe Gaudig (stellv. Vorsitzender), Prof. Dr.-Ing. Martin </w:t>
    </w:r>
    <w:proofErr w:type="spellStart"/>
    <w:r w:rsidRPr="00376151">
      <w:rPr>
        <w:rFonts w:eastAsia="Arial" w:cs="Arial"/>
        <w:color w:val="2F5496"/>
        <w:sz w:val="16"/>
        <w:szCs w:val="16"/>
        <w:lang w:val="de-DE"/>
      </w:rPr>
      <w:t>Kaltschmitt</w:t>
    </w:r>
    <w:proofErr w:type="spellEnd"/>
    <w:r w:rsidRPr="00376151">
      <w:rPr>
        <w:rFonts w:eastAsia="Arial" w:cs="Arial"/>
        <w:color w:val="2F5496"/>
        <w:sz w:val="16"/>
        <w:szCs w:val="16"/>
        <w:lang w:val="de-DE"/>
      </w:rPr>
      <w:t xml:space="preserve"> (stellv. Vorsitzender)</w:t>
    </w:r>
    <w:r w:rsidRPr="00376151">
      <w:rPr>
        <w:rFonts w:eastAsia="Arial" w:cs="Arial"/>
        <w:color w:val="2F5496"/>
        <w:sz w:val="16"/>
        <w:szCs w:val="16"/>
        <w:lang w:val="de-DE"/>
      </w:rPr>
      <w:br/>
      <w:t xml:space="preserve">Dorotheenstraße 3 ● 10117 Berlin ● Email: kontakt@aireg.de </w:t>
    </w:r>
    <w:r w:rsidRPr="00376151">
      <w:rPr>
        <w:rFonts w:eastAsia="Arial" w:cs="Arial"/>
        <w:color w:val="2F5496"/>
        <w:sz w:val="16"/>
        <w:szCs w:val="16"/>
        <w:lang w:val="de-DE"/>
      </w:rPr>
      <w:br/>
    </w:r>
    <w:proofErr w:type="spellStart"/>
    <w:r w:rsidRPr="00376151">
      <w:rPr>
        <w:rFonts w:eastAsia="Arial" w:cs="Arial"/>
        <w:color w:val="2F5496"/>
        <w:sz w:val="16"/>
        <w:szCs w:val="16"/>
        <w:lang w:val="de-DE"/>
      </w:rPr>
      <w:t>aireg</w:t>
    </w:r>
    <w:proofErr w:type="spellEnd"/>
    <w:r w:rsidRPr="00376151">
      <w:rPr>
        <w:rFonts w:eastAsia="Arial" w:cs="Arial"/>
        <w:color w:val="2F5496"/>
        <w:sz w:val="16"/>
        <w:szCs w:val="16"/>
        <w:lang w:val="de-DE"/>
      </w:rPr>
      <w:t xml:space="preserve"> e.V. ist im Vereinsregister beim Amtsgericht Charlottenburg unter VR 31026 B eingetragen </w:t>
    </w:r>
    <w:r w:rsidRPr="00376151">
      <w:rPr>
        <w:rFonts w:eastAsia="Arial" w:cs="Arial"/>
        <w:bCs/>
        <w:color w:val="2F5496"/>
        <w:sz w:val="16"/>
        <w:szCs w:val="16"/>
        <w:lang w:val="de-DE"/>
      </w:rPr>
      <w:t xml:space="preserve">und beim Lobbyregister des Deutschen Bundestages unter der Registernummer R000070 zu finden. </w:t>
    </w:r>
    <w:r w:rsidRPr="00376151">
      <w:rPr>
        <w:rFonts w:eastAsia="Arial" w:cs="Arial"/>
        <w:color w:val="2F5496"/>
        <w:sz w:val="16"/>
        <w:szCs w:val="16"/>
        <w:lang w:val="de-DE"/>
      </w:rPr>
      <w:t>Steuernummer 27/640/59362</w:t>
    </w:r>
    <w:r w:rsidRPr="00376151">
      <w:rPr>
        <w:rFonts w:eastAsia="Arial" w:cs="Arial"/>
        <w:color w:val="2F5496"/>
        <w:sz w:val="16"/>
        <w:szCs w:val="16"/>
        <w:lang w:val="de-DE"/>
      </w:rPr>
      <w:br/>
      <w:t>Bank: Commerzbank AG Bank, IBAN: DE38 1004 0000 0210 2606 00, BIC: COBADEFFXXX</w:t>
    </w:r>
  </w:p>
  <w:p w14:paraId="3B059A78" w14:textId="7849CE06" w:rsidR="00C46037" w:rsidRPr="008771AC" w:rsidRDefault="00C46037" w:rsidP="008771AC">
    <w:pPr>
      <w:jc w:val="center"/>
      <w:rPr>
        <w:bCs/>
        <w:color w:val="2F5496" w:themeColor="accent1" w:themeShade="BF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A2B75" w14:textId="77777777" w:rsidR="00DC590F" w:rsidRDefault="00DC590F" w:rsidP="000A5056">
      <w:r>
        <w:separator/>
      </w:r>
    </w:p>
  </w:footnote>
  <w:footnote w:type="continuationSeparator" w:id="0">
    <w:p w14:paraId="5F640790" w14:textId="77777777" w:rsidR="00DC590F" w:rsidRDefault="00DC590F" w:rsidP="000A5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5153" w14:textId="77777777" w:rsidR="000C22B8" w:rsidRDefault="00E220C5">
    <w:pPr>
      <w:pStyle w:val="Kopfzeile"/>
    </w:pPr>
    <w:r w:rsidRPr="002C3B23">
      <w:rPr>
        <w:noProof/>
        <w:lang w:eastAsia="de-DE"/>
      </w:rPr>
      <w:drawing>
        <wp:anchor distT="0" distB="0" distL="114300" distR="114300" simplePos="0" relativeHeight="251665920" behindDoc="1" locked="0" layoutInCell="1" allowOverlap="1" wp14:anchorId="0449FC7D" wp14:editId="256807B3">
          <wp:simplePos x="0" y="0"/>
          <wp:positionH relativeFrom="column">
            <wp:posOffset>3019425</wp:posOffset>
          </wp:positionH>
          <wp:positionV relativeFrom="paragraph">
            <wp:posOffset>-48260</wp:posOffset>
          </wp:positionV>
          <wp:extent cx="4089917" cy="704850"/>
          <wp:effectExtent l="0" t="0" r="6350" b="0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917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0004" w14:textId="77777777" w:rsidR="000A5056" w:rsidRPr="00311209" w:rsidRDefault="00301B12" w:rsidP="00311209">
    <w:pPr>
      <w:pStyle w:val="Kopfzeile"/>
    </w:pPr>
    <w:r w:rsidRPr="002C3B23">
      <w:rPr>
        <w:noProof/>
        <w:lang w:eastAsia="de-DE"/>
      </w:rPr>
      <w:drawing>
        <wp:anchor distT="0" distB="0" distL="114300" distR="114300" simplePos="0" relativeHeight="251663872" behindDoc="1" locked="0" layoutInCell="1" allowOverlap="1" wp14:anchorId="6E490CB4" wp14:editId="03795320">
          <wp:simplePos x="0" y="0"/>
          <wp:positionH relativeFrom="column">
            <wp:posOffset>3028949</wp:posOffset>
          </wp:positionH>
          <wp:positionV relativeFrom="paragraph">
            <wp:posOffset>-50165</wp:posOffset>
          </wp:positionV>
          <wp:extent cx="4089917" cy="704850"/>
          <wp:effectExtent l="0" t="0" r="6350" b="0"/>
          <wp:wrapNone/>
          <wp:docPr id="46" name="Grafi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917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50EE" w:rsidRPr="0066326C">
      <w:rPr>
        <w:rFonts w:ascii="Arial" w:hAnsi="Arial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60769E4E" wp14:editId="41A41291">
              <wp:simplePos x="0" y="0"/>
              <wp:positionH relativeFrom="page">
                <wp:posOffset>54610</wp:posOffset>
              </wp:positionH>
              <wp:positionV relativeFrom="page">
                <wp:posOffset>7560945</wp:posOffset>
              </wp:positionV>
              <wp:extent cx="179705" cy="635"/>
              <wp:effectExtent l="0" t="0" r="10795" b="18415"/>
              <wp:wrapNone/>
              <wp:docPr id="3" name="AutoShap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17970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58585A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069A6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4.3pt;margin-top:595.35pt;width:14.15pt;height: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" strokecolor="#58585a" strokeweight=".25pt">
              <v:shadow color="#7f7f7f" opacity=".5" offset="1pt"/>
              <o:lock v:ext="edit" aspectratio="t"/>
              <w10:wrap anchorx="page" anchory="page"/>
              <w10:anchorlock/>
            </v:shape>
          </w:pict>
        </mc:Fallback>
      </mc:AlternateContent>
    </w:r>
    <w:r w:rsidR="007650EE" w:rsidRPr="0066326C">
      <w:rPr>
        <w:rFonts w:ascii="Arial" w:hAnsi="Arial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4E6924A9" wp14:editId="32B03505">
              <wp:simplePos x="0" y="0"/>
              <wp:positionH relativeFrom="column">
                <wp:posOffset>-755650</wp:posOffset>
              </wp:positionH>
              <wp:positionV relativeFrom="page">
                <wp:posOffset>5345430</wp:posOffset>
              </wp:positionV>
              <wp:extent cx="215900" cy="635"/>
              <wp:effectExtent l="0" t="0" r="12700" b="18415"/>
              <wp:wrapNone/>
              <wp:docPr id="2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21590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58585A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0A8EA6D" id="AutoShape 3" o:spid="_x0000_s1026" type="#_x0000_t32" style="position:absolute;margin-left:-59.5pt;margin-top:420.9pt;width:17pt;height: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" strokecolor="#58585a" strokeweight=".25pt">
              <v:shadow color="#7f7f7f" opacity=".5" offset="1pt"/>
              <o:lock v:ext="edit" aspectratio="t"/>
              <w10:wrap anchory="page"/>
              <w10:anchorlock/>
            </v:shape>
          </w:pict>
        </mc:Fallback>
      </mc:AlternateContent>
    </w:r>
    <w:r w:rsidR="007650EE" w:rsidRPr="0066326C">
      <w:rPr>
        <w:rFonts w:ascii="Arial" w:hAnsi="Arial"/>
        <w:noProof/>
        <w:szCs w:val="24"/>
        <w:lang w:eastAsia="de-DE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2CEEE18D" wp14:editId="634FA4CE">
              <wp:simplePos x="0" y="0"/>
              <wp:positionH relativeFrom="page">
                <wp:posOffset>54610</wp:posOffset>
              </wp:positionH>
              <wp:positionV relativeFrom="page">
                <wp:posOffset>3780790</wp:posOffset>
              </wp:positionV>
              <wp:extent cx="179705" cy="635"/>
              <wp:effectExtent l="0" t="0" r="10795" b="18415"/>
              <wp:wrapNone/>
              <wp:docPr id="1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17970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58585A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512C928C" id="AutoShape 2" o:spid="_x0000_s1026" type="#_x0000_t32" style="position:absolute;margin-left:4.3pt;margin-top:297.7pt;width:14.15pt;height: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" strokecolor="#58585a" strokeweight=".25pt">
              <v:shadow color="#7f7f7f" opacity=".5" offset="1pt"/>
              <o:lock v:ext="edit" aspectratio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B69C8"/>
    <w:multiLevelType w:val="hybridMultilevel"/>
    <w:tmpl w:val="B41E8A6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D3"/>
    <w:multiLevelType w:val="hybridMultilevel"/>
    <w:tmpl w:val="6B589E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8621D"/>
    <w:multiLevelType w:val="hybridMultilevel"/>
    <w:tmpl w:val="7E82A9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128"/>
    <w:multiLevelType w:val="hybridMultilevel"/>
    <w:tmpl w:val="67EC68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C3497"/>
    <w:multiLevelType w:val="hybridMultilevel"/>
    <w:tmpl w:val="19F074F0"/>
    <w:lvl w:ilvl="0" w:tplc="599E8E78">
      <w:start w:val="1"/>
      <w:numFmt w:val="decimalZero"/>
      <w:lvlText w:val="%1."/>
      <w:lvlJc w:val="left"/>
      <w:pPr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D394A68"/>
    <w:multiLevelType w:val="hybridMultilevel"/>
    <w:tmpl w:val="D71E29EC"/>
    <w:lvl w:ilvl="0" w:tplc="338494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0EE"/>
    <w:rsid w:val="00007626"/>
    <w:rsid w:val="000107CB"/>
    <w:rsid w:val="00010B69"/>
    <w:rsid w:val="0004493C"/>
    <w:rsid w:val="00047F74"/>
    <w:rsid w:val="00056D34"/>
    <w:rsid w:val="00065B6F"/>
    <w:rsid w:val="00073318"/>
    <w:rsid w:val="00073799"/>
    <w:rsid w:val="00084585"/>
    <w:rsid w:val="00092254"/>
    <w:rsid w:val="0009305E"/>
    <w:rsid w:val="000A08C8"/>
    <w:rsid w:val="000A5056"/>
    <w:rsid w:val="000B0DA3"/>
    <w:rsid w:val="000C22B8"/>
    <w:rsid w:val="000C30AD"/>
    <w:rsid w:val="000C68EF"/>
    <w:rsid w:val="000D00DE"/>
    <w:rsid w:val="000D667E"/>
    <w:rsid w:val="000E0F9C"/>
    <w:rsid w:val="00104AA0"/>
    <w:rsid w:val="0010661E"/>
    <w:rsid w:val="001136EE"/>
    <w:rsid w:val="0012737C"/>
    <w:rsid w:val="00144664"/>
    <w:rsid w:val="00152229"/>
    <w:rsid w:val="00152E08"/>
    <w:rsid w:val="00152E2C"/>
    <w:rsid w:val="0015574E"/>
    <w:rsid w:val="001635E2"/>
    <w:rsid w:val="00174E7A"/>
    <w:rsid w:val="001865AE"/>
    <w:rsid w:val="001A606F"/>
    <w:rsid w:val="001A6821"/>
    <w:rsid w:val="001D4911"/>
    <w:rsid w:val="001D6C47"/>
    <w:rsid w:val="001E715B"/>
    <w:rsid w:val="001E7330"/>
    <w:rsid w:val="00227F54"/>
    <w:rsid w:val="00265D1B"/>
    <w:rsid w:val="00265E1F"/>
    <w:rsid w:val="00287E37"/>
    <w:rsid w:val="00292354"/>
    <w:rsid w:val="00297DBA"/>
    <w:rsid w:val="002A4FD0"/>
    <w:rsid w:val="002A6137"/>
    <w:rsid w:val="002B5049"/>
    <w:rsid w:val="002C3B23"/>
    <w:rsid w:val="002E0133"/>
    <w:rsid w:val="002E134F"/>
    <w:rsid w:val="002F00DC"/>
    <w:rsid w:val="00301B12"/>
    <w:rsid w:val="0030243E"/>
    <w:rsid w:val="00306AC0"/>
    <w:rsid w:val="00311209"/>
    <w:rsid w:val="00326072"/>
    <w:rsid w:val="00326116"/>
    <w:rsid w:val="003440E9"/>
    <w:rsid w:val="0034639E"/>
    <w:rsid w:val="003659B7"/>
    <w:rsid w:val="00366CD9"/>
    <w:rsid w:val="00376151"/>
    <w:rsid w:val="00377374"/>
    <w:rsid w:val="003A7941"/>
    <w:rsid w:val="003C2957"/>
    <w:rsid w:val="003D1B34"/>
    <w:rsid w:val="003E5662"/>
    <w:rsid w:val="003F57D6"/>
    <w:rsid w:val="00402C80"/>
    <w:rsid w:val="00404225"/>
    <w:rsid w:val="00420939"/>
    <w:rsid w:val="00421B94"/>
    <w:rsid w:val="00424A44"/>
    <w:rsid w:val="00436FD8"/>
    <w:rsid w:val="004417C5"/>
    <w:rsid w:val="00450BC8"/>
    <w:rsid w:val="004525AD"/>
    <w:rsid w:val="00455FFB"/>
    <w:rsid w:val="00457C8E"/>
    <w:rsid w:val="00462537"/>
    <w:rsid w:val="00475BD6"/>
    <w:rsid w:val="004910CF"/>
    <w:rsid w:val="00493BC9"/>
    <w:rsid w:val="004B3708"/>
    <w:rsid w:val="004D0C4C"/>
    <w:rsid w:val="004F3599"/>
    <w:rsid w:val="004F7678"/>
    <w:rsid w:val="00517FF8"/>
    <w:rsid w:val="00531C72"/>
    <w:rsid w:val="0053786C"/>
    <w:rsid w:val="005531A5"/>
    <w:rsid w:val="00560E8E"/>
    <w:rsid w:val="00566BD1"/>
    <w:rsid w:val="0056700E"/>
    <w:rsid w:val="0057475A"/>
    <w:rsid w:val="00586B81"/>
    <w:rsid w:val="00595816"/>
    <w:rsid w:val="005B43E9"/>
    <w:rsid w:val="005B44D7"/>
    <w:rsid w:val="005B4DBC"/>
    <w:rsid w:val="005C0E5C"/>
    <w:rsid w:val="005C661B"/>
    <w:rsid w:val="005E0BF6"/>
    <w:rsid w:val="006039D1"/>
    <w:rsid w:val="00606B60"/>
    <w:rsid w:val="00607F84"/>
    <w:rsid w:val="00610F6B"/>
    <w:rsid w:val="00616D4C"/>
    <w:rsid w:val="0062322D"/>
    <w:rsid w:val="006246F3"/>
    <w:rsid w:val="00657005"/>
    <w:rsid w:val="00657459"/>
    <w:rsid w:val="0066326C"/>
    <w:rsid w:val="00666C53"/>
    <w:rsid w:val="0067062C"/>
    <w:rsid w:val="006720A4"/>
    <w:rsid w:val="00672DFC"/>
    <w:rsid w:val="00677950"/>
    <w:rsid w:val="00682F53"/>
    <w:rsid w:val="00693BB1"/>
    <w:rsid w:val="006A7157"/>
    <w:rsid w:val="006C71EC"/>
    <w:rsid w:val="006F1C0B"/>
    <w:rsid w:val="00700A06"/>
    <w:rsid w:val="00703689"/>
    <w:rsid w:val="00732231"/>
    <w:rsid w:val="0073683E"/>
    <w:rsid w:val="007510C1"/>
    <w:rsid w:val="00761039"/>
    <w:rsid w:val="007650EE"/>
    <w:rsid w:val="00774C30"/>
    <w:rsid w:val="0079382D"/>
    <w:rsid w:val="007A0719"/>
    <w:rsid w:val="007C316B"/>
    <w:rsid w:val="007C7431"/>
    <w:rsid w:val="007F05BF"/>
    <w:rsid w:val="007F76DC"/>
    <w:rsid w:val="00801C76"/>
    <w:rsid w:val="0081061C"/>
    <w:rsid w:val="00824129"/>
    <w:rsid w:val="00831B53"/>
    <w:rsid w:val="0083401E"/>
    <w:rsid w:val="0083797E"/>
    <w:rsid w:val="008538C7"/>
    <w:rsid w:val="008771AC"/>
    <w:rsid w:val="008B3E3B"/>
    <w:rsid w:val="008B73B4"/>
    <w:rsid w:val="008D0C1B"/>
    <w:rsid w:val="008F1416"/>
    <w:rsid w:val="00917976"/>
    <w:rsid w:val="0093432E"/>
    <w:rsid w:val="00941897"/>
    <w:rsid w:val="009457F0"/>
    <w:rsid w:val="00945A84"/>
    <w:rsid w:val="009560F1"/>
    <w:rsid w:val="009848C7"/>
    <w:rsid w:val="0099448E"/>
    <w:rsid w:val="009B1822"/>
    <w:rsid w:val="009B7236"/>
    <w:rsid w:val="009C6C4F"/>
    <w:rsid w:val="009C7E37"/>
    <w:rsid w:val="009E5EF9"/>
    <w:rsid w:val="00A10DAE"/>
    <w:rsid w:val="00A25071"/>
    <w:rsid w:val="00A536A6"/>
    <w:rsid w:val="00A53B9C"/>
    <w:rsid w:val="00A559AC"/>
    <w:rsid w:val="00A609BD"/>
    <w:rsid w:val="00A60FD3"/>
    <w:rsid w:val="00A65B65"/>
    <w:rsid w:val="00A66625"/>
    <w:rsid w:val="00A74769"/>
    <w:rsid w:val="00A82958"/>
    <w:rsid w:val="00A86919"/>
    <w:rsid w:val="00A87347"/>
    <w:rsid w:val="00AA042A"/>
    <w:rsid w:val="00AA356F"/>
    <w:rsid w:val="00AA6421"/>
    <w:rsid w:val="00AB1441"/>
    <w:rsid w:val="00AB1479"/>
    <w:rsid w:val="00AB20AE"/>
    <w:rsid w:val="00AC17E0"/>
    <w:rsid w:val="00AD12A1"/>
    <w:rsid w:val="00AE4345"/>
    <w:rsid w:val="00B0197E"/>
    <w:rsid w:val="00B0599F"/>
    <w:rsid w:val="00B067A0"/>
    <w:rsid w:val="00B128E2"/>
    <w:rsid w:val="00B16AF9"/>
    <w:rsid w:val="00B2745F"/>
    <w:rsid w:val="00B336D6"/>
    <w:rsid w:val="00B503AF"/>
    <w:rsid w:val="00B54999"/>
    <w:rsid w:val="00B946EA"/>
    <w:rsid w:val="00B94F2B"/>
    <w:rsid w:val="00C13ED9"/>
    <w:rsid w:val="00C21114"/>
    <w:rsid w:val="00C25098"/>
    <w:rsid w:val="00C35BE5"/>
    <w:rsid w:val="00C46037"/>
    <w:rsid w:val="00C707EE"/>
    <w:rsid w:val="00C81B2F"/>
    <w:rsid w:val="00C872A1"/>
    <w:rsid w:val="00C873DA"/>
    <w:rsid w:val="00C9130A"/>
    <w:rsid w:val="00C91D81"/>
    <w:rsid w:val="00CC463F"/>
    <w:rsid w:val="00CC500B"/>
    <w:rsid w:val="00CD184F"/>
    <w:rsid w:val="00CE1C93"/>
    <w:rsid w:val="00CF73A1"/>
    <w:rsid w:val="00D1183C"/>
    <w:rsid w:val="00D11ED4"/>
    <w:rsid w:val="00D56812"/>
    <w:rsid w:val="00D7118F"/>
    <w:rsid w:val="00D75D1F"/>
    <w:rsid w:val="00D95A22"/>
    <w:rsid w:val="00DA3AC1"/>
    <w:rsid w:val="00DB2AD4"/>
    <w:rsid w:val="00DC590F"/>
    <w:rsid w:val="00DD2467"/>
    <w:rsid w:val="00DD3FCB"/>
    <w:rsid w:val="00E13ED1"/>
    <w:rsid w:val="00E220C5"/>
    <w:rsid w:val="00E341EA"/>
    <w:rsid w:val="00E53D04"/>
    <w:rsid w:val="00E54929"/>
    <w:rsid w:val="00E604F2"/>
    <w:rsid w:val="00E6771E"/>
    <w:rsid w:val="00E73688"/>
    <w:rsid w:val="00EA52CC"/>
    <w:rsid w:val="00EB340E"/>
    <w:rsid w:val="00EB4E28"/>
    <w:rsid w:val="00EC018B"/>
    <w:rsid w:val="00F029ED"/>
    <w:rsid w:val="00F11360"/>
    <w:rsid w:val="00F11E85"/>
    <w:rsid w:val="00F17452"/>
    <w:rsid w:val="00F245C7"/>
    <w:rsid w:val="00F263EB"/>
    <w:rsid w:val="00F37298"/>
    <w:rsid w:val="00F60248"/>
    <w:rsid w:val="00F60BF1"/>
    <w:rsid w:val="00F660E1"/>
    <w:rsid w:val="00F70BD8"/>
    <w:rsid w:val="00F71634"/>
    <w:rsid w:val="00F876FE"/>
    <w:rsid w:val="00FA1CC9"/>
    <w:rsid w:val="00FB6048"/>
    <w:rsid w:val="00FC0900"/>
    <w:rsid w:val="00FC254C"/>
    <w:rsid w:val="00FC503A"/>
    <w:rsid w:val="00F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F938A"/>
  <w15:chartTrackingRefBased/>
  <w15:docId w15:val="{87D84259-1BA9-4CDF-A68B-A39D0E8A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5FFB"/>
    <w:rPr>
      <w:rFonts w:ascii="Arial" w:hAnsi="Arial"/>
      <w:sz w:val="22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55FFB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 w:bidi="ar-SA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55FFB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 w:bidi="ar-SA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455FFB"/>
    <w:pPr>
      <w:keepNext/>
      <w:spacing w:before="240" w:after="60"/>
      <w:outlineLvl w:val="2"/>
    </w:pPr>
    <w:rPr>
      <w:b/>
      <w:bCs/>
      <w:sz w:val="26"/>
      <w:szCs w:val="26"/>
      <w:lang w:val="x-none" w:eastAsia="x-none" w:bidi="ar-SA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55FF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 w:bidi="ar-SA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55FF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455FFB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 w:bidi="ar-SA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455FFB"/>
    <w:pPr>
      <w:spacing w:before="240" w:after="60"/>
      <w:outlineLvl w:val="6"/>
    </w:pPr>
    <w:rPr>
      <w:rFonts w:ascii="Calibri" w:hAnsi="Calibri"/>
      <w:sz w:val="24"/>
      <w:lang w:val="x-none" w:eastAsia="x-none" w:bidi="ar-SA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455FFB"/>
    <w:pPr>
      <w:spacing w:before="240" w:after="60"/>
      <w:outlineLvl w:val="7"/>
    </w:pPr>
    <w:rPr>
      <w:rFonts w:ascii="Calibri" w:hAnsi="Calibri"/>
      <w:i/>
      <w:iCs/>
      <w:sz w:val="24"/>
      <w:lang w:val="x-none" w:eastAsia="x-none" w:bidi="ar-SA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455FFB"/>
    <w:pPr>
      <w:spacing w:before="240" w:after="60"/>
      <w:outlineLvl w:val="8"/>
    </w:pPr>
    <w:rPr>
      <w:sz w:val="20"/>
      <w:szCs w:val="20"/>
      <w:lang w:val="x-none" w:eastAsia="x-none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455FFB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455FFB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55FFB"/>
    <w:rPr>
      <w:rFonts w:ascii="Arial" w:eastAsia="Times New Roman" w:hAnsi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455FFB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rsid w:val="00455FFB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rsid w:val="00455FFB"/>
    <w:rPr>
      <w:b/>
      <w:bCs/>
    </w:rPr>
  </w:style>
  <w:style w:type="character" w:customStyle="1" w:styleId="berschrift7Zchn">
    <w:name w:val="Überschrift 7 Zchn"/>
    <w:link w:val="berschrift7"/>
    <w:uiPriority w:val="9"/>
    <w:rsid w:val="00455FFB"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rsid w:val="00455FFB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455FFB"/>
    <w:rPr>
      <w:rFonts w:ascii="Arial" w:eastAsia="Times New Roman" w:hAnsi="Arial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455FFB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 w:bidi="ar-SA"/>
    </w:rPr>
  </w:style>
  <w:style w:type="character" w:customStyle="1" w:styleId="TitelZchn">
    <w:name w:val="Titel Zchn"/>
    <w:link w:val="Titel"/>
    <w:uiPriority w:val="10"/>
    <w:rsid w:val="00455FFB"/>
    <w:rPr>
      <w:rFonts w:ascii="Arial" w:eastAsia="Times New Roman" w:hAnsi="Arial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5FFB"/>
    <w:pPr>
      <w:spacing w:after="60"/>
      <w:jc w:val="center"/>
      <w:outlineLvl w:val="1"/>
    </w:pPr>
    <w:rPr>
      <w:sz w:val="20"/>
      <w:lang w:val="x-none" w:eastAsia="x-none" w:bidi="ar-SA"/>
    </w:rPr>
  </w:style>
  <w:style w:type="character" w:customStyle="1" w:styleId="UntertitelZchn">
    <w:name w:val="Untertitel Zchn"/>
    <w:link w:val="Untertitel"/>
    <w:uiPriority w:val="11"/>
    <w:rsid w:val="00455FFB"/>
    <w:rPr>
      <w:rFonts w:ascii="Arial" w:eastAsia="Times New Roman" w:hAnsi="Arial"/>
      <w:szCs w:val="24"/>
    </w:rPr>
  </w:style>
  <w:style w:type="character" w:styleId="Fett">
    <w:name w:val="Strong"/>
    <w:uiPriority w:val="22"/>
    <w:qFormat/>
    <w:rsid w:val="00455FFB"/>
    <w:rPr>
      <w:b/>
      <w:bCs/>
    </w:rPr>
  </w:style>
  <w:style w:type="character" w:styleId="Hervorhebung">
    <w:name w:val="Emphasis"/>
    <w:uiPriority w:val="20"/>
    <w:qFormat/>
    <w:rsid w:val="00455FFB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455FFB"/>
    <w:rPr>
      <w:szCs w:val="32"/>
    </w:rPr>
  </w:style>
  <w:style w:type="paragraph" w:styleId="Listenabsatz">
    <w:name w:val="List Paragraph"/>
    <w:basedOn w:val="Standard"/>
    <w:uiPriority w:val="34"/>
    <w:qFormat/>
    <w:rsid w:val="00455FFB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455FFB"/>
    <w:rPr>
      <w:rFonts w:ascii="Calibri" w:hAnsi="Calibri"/>
      <w:i/>
      <w:sz w:val="24"/>
      <w:lang w:val="x-none" w:eastAsia="x-none" w:bidi="ar-SA"/>
    </w:rPr>
  </w:style>
  <w:style w:type="character" w:customStyle="1" w:styleId="AnfhrungszeichenZchn">
    <w:name w:val="Anführungszeichen Zchn"/>
    <w:link w:val="Anfhrungszeichen"/>
    <w:uiPriority w:val="29"/>
    <w:rsid w:val="00455FFB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455FFB"/>
    <w:pPr>
      <w:ind w:left="720" w:right="720"/>
    </w:pPr>
    <w:rPr>
      <w:rFonts w:ascii="Calibri" w:hAnsi="Calibri"/>
      <w:b/>
      <w:i/>
      <w:sz w:val="24"/>
      <w:szCs w:val="20"/>
      <w:lang w:val="x-none" w:eastAsia="x-none" w:bidi="ar-SA"/>
    </w:rPr>
  </w:style>
  <w:style w:type="character" w:customStyle="1" w:styleId="IntensivesAnfhrungszeichenZchn">
    <w:name w:val="Intensives Anführungszeichen Zchn"/>
    <w:link w:val="IntensivesAnfhrungszeichen"/>
    <w:uiPriority w:val="30"/>
    <w:rsid w:val="00455FFB"/>
    <w:rPr>
      <w:b/>
      <w:i/>
      <w:sz w:val="24"/>
    </w:rPr>
  </w:style>
  <w:style w:type="character" w:styleId="SchwacheHervorhebung">
    <w:name w:val="Subtle Emphasis"/>
    <w:uiPriority w:val="19"/>
    <w:qFormat/>
    <w:rsid w:val="00455FFB"/>
    <w:rPr>
      <w:rFonts w:ascii="Arial" w:hAnsi="Arial"/>
      <w:i/>
      <w:color w:val="5A5A5A"/>
    </w:rPr>
  </w:style>
  <w:style w:type="character" w:styleId="IntensiveHervorhebung">
    <w:name w:val="Intense Emphasis"/>
    <w:uiPriority w:val="21"/>
    <w:qFormat/>
    <w:rsid w:val="00455FFB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455FFB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455FFB"/>
    <w:rPr>
      <w:b/>
      <w:sz w:val="24"/>
      <w:u w:val="single"/>
    </w:rPr>
  </w:style>
  <w:style w:type="character" w:styleId="Buchtitel">
    <w:name w:val="Book Title"/>
    <w:uiPriority w:val="33"/>
    <w:qFormat/>
    <w:rsid w:val="00455FFB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55FFB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0A5056"/>
    <w:pPr>
      <w:tabs>
        <w:tab w:val="center" w:pos="4680"/>
        <w:tab w:val="right" w:pos="9360"/>
      </w:tabs>
    </w:pPr>
    <w:rPr>
      <w:rFonts w:ascii="Calibri" w:hAnsi="Calibri"/>
      <w:sz w:val="20"/>
      <w:szCs w:val="20"/>
      <w:lang w:val="de-DE" w:eastAsia="x-none" w:bidi="ar-SA"/>
    </w:rPr>
  </w:style>
  <w:style w:type="character" w:customStyle="1" w:styleId="KopfzeileZchn">
    <w:name w:val="Kopfzeile Zchn"/>
    <w:link w:val="Kopfzeile"/>
    <w:uiPriority w:val="99"/>
    <w:rsid w:val="000A5056"/>
    <w:rPr>
      <w:rFonts w:cs="Times New Roman"/>
      <w:lang w:val="de-DE" w:bidi="ar-SA"/>
    </w:rPr>
  </w:style>
  <w:style w:type="paragraph" w:styleId="StandardWeb">
    <w:name w:val="Normal (Web)"/>
    <w:basedOn w:val="Standard"/>
    <w:uiPriority w:val="99"/>
    <w:semiHidden/>
    <w:unhideWhenUsed/>
    <w:rsid w:val="000A5056"/>
    <w:pPr>
      <w:spacing w:before="100" w:beforeAutospacing="1" w:after="100" w:afterAutospacing="1"/>
    </w:pPr>
    <w:rPr>
      <w:rFonts w:ascii="Times New Roman" w:hAnsi="Times New Roman"/>
      <w:sz w:val="24"/>
      <w:lang w:val="de-DE" w:eastAsia="de-DE" w:bidi="ar-SA"/>
    </w:rPr>
  </w:style>
  <w:style w:type="paragraph" w:styleId="Fuzeile">
    <w:name w:val="footer"/>
    <w:basedOn w:val="Standard"/>
    <w:link w:val="FuzeileZchn"/>
    <w:uiPriority w:val="99"/>
    <w:unhideWhenUsed/>
    <w:rsid w:val="000A5056"/>
    <w:pPr>
      <w:tabs>
        <w:tab w:val="center" w:pos="4536"/>
        <w:tab w:val="right" w:pos="9072"/>
      </w:tabs>
    </w:pPr>
    <w:rPr>
      <w:sz w:val="20"/>
      <w:lang w:val="x-none" w:eastAsia="x-none" w:bidi="ar-SA"/>
    </w:rPr>
  </w:style>
  <w:style w:type="character" w:customStyle="1" w:styleId="FuzeileZchn">
    <w:name w:val="Fußzeile Zchn"/>
    <w:link w:val="Fuzeile"/>
    <w:uiPriority w:val="99"/>
    <w:semiHidden/>
    <w:rsid w:val="000A5056"/>
    <w:rPr>
      <w:rFonts w:ascii="Arial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209"/>
    <w:rPr>
      <w:rFonts w:ascii="Tahoma" w:hAnsi="Tahoma"/>
      <w:sz w:val="16"/>
      <w:szCs w:val="16"/>
      <w:lang w:val="x-none" w:eastAsia="x-none" w:bidi="ar-SA"/>
    </w:rPr>
  </w:style>
  <w:style w:type="character" w:customStyle="1" w:styleId="SprechblasentextZchn">
    <w:name w:val="Sprechblasentext Zchn"/>
    <w:link w:val="Sprechblasentext"/>
    <w:uiPriority w:val="99"/>
    <w:semiHidden/>
    <w:rsid w:val="0031120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04AA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04AA0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59"/>
    <w:rsid w:val="00FC5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25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CC50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ireg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kstudent\Desktop\Aireg_Briefbogen_2017_03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05AF3-CED6-4701-9409-CE5069D807B1}"/>
      </w:docPartPr>
      <w:docPartBody>
        <w:p w:rsidR="00795D3E" w:rsidRDefault="00244E95">
          <w:r w:rsidRPr="003147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51CD48AECA49F2BA9F1FD991AC4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E7207-2795-4225-A8C9-D9BFF995016F}"/>
      </w:docPartPr>
      <w:docPartBody>
        <w:p w:rsidR="00FF6FFD" w:rsidRDefault="001F1AC0" w:rsidP="001F1AC0">
          <w:pPr>
            <w:pStyle w:val="F951CD48AECA49F2BA9F1FD991AC4DED"/>
          </w:pPr>
          <w:r w:rsidRPr="003147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95"/>
    <w:rsid w:val="000E0F9C"/>
    <w:rsid w:val="001F1AC0"/>
    <w:rsid w:val="00244E95"/>
    <w:rsid w:val="004E6D6B"/>
    <w:rsid w:val="00795D3E"/>
    <w:rsid w:val="00CB5354"/>
    <w:rsid w:val="00F660E1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1AC0"/>
    <w:rPr>
      <w:color w:val="808080"/>
    </w:rPr>
  </w:style>
  <w:style w:type="paragraph" w:customStyle="1" w:styleId="F951CD48AECA49F2BA9F1FD991AC4DED">
    <w:name w:val="F951CD48AECA49F2BA9F1FD991AC4DED"/>
    <w:rsid w:val="001F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54B6D-C474-497B-AD73-E4FDC3056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Aireg_Briefbogen_2017_03</Template>
  <TotalTime>0</TotalTime>
  <Pages>1</Pages>
  <Words>136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Beever</dc:creator>
  <cp:keywords/>
  <cp:lastModifiedBy>Alexander Beever</cp:lastModifiedBy>
  <cp:revision>9</cp:revision>
  <cp:lastPrinted>2022-04-07T16:27:00Z</cp:lastPrinted>
  <dcterms:created xsi:type="dcterms:W3CDTF">2023-01-26T12:10:00Z</dcterms:created>
  <dcterms:modified xsi:type="dcterms:W3CDTF">2026-08-17T12:00:00Z</dcterms:modified>
</cp:coreProperties>
</file>